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C36" w:rsidRDefault="0011135B">
      <w:pPr>
        <w:rPr>
          <w:noProof/>
          <w:lang w:eastAsia="en-GB"/>
        </w:rPr>
      </w:pPr>
      <w:r>
        <w:rPr>
          <w:noProof/>
          <w:lang w:eastAsia="en-GB"/>
        </w:rPr>
        <w:t>Turn right out of D gates</w:t>
      </w:r>
    </w:p>
    <w:p w:rsidR="0011135B" w:rsidRDefault="0011135B">
      <w:pPr>
        <w:rPr>
          <w:noProof/>
          <w:lang w:eastAsia="en-GB"/>
        </w:rPr>
      </w:pPr>
      <w:r>
        <w:rPr>
          <w:noProof/>
          <w:lang w:eastAsia="en-GB"/>
        </w:rPr>
        <w:t>Turn left after Alexandra Park</w:t>
      </w:r>
    </w:p>
    <w:p w:rsidR="0011135B" w:rsidRDefault="0011135B">
      <w:pPr>
        <w:rPr>
          <w:noProof/>
          <w:lang w:eastAsia="en-GB"/>
        </w:rPr>
      </w:pPr>
      <w:r>
        <w:rPr>
          <w:noProof/>
          <w:lang w:eastAsia="en-GB"/>
        </w:rPr>
        <w:t>Follow the track to seven Oaks Park</w:t>
      </w:r>
    </w:p>
    <w:p w:rsidR="0011135B" w:rsidRDefault="0011135B">
      <w:pPr>
        <w:rPr>
          <w:noProof/>
          <w:lang w:eastAsia="en-GB"/>
        </w:rPr>
      </w:pPr>
      <w:r>
        <w:rPr>
          <w:noProof/>
          <w:lang w:eastAsia="en-GB"/>
        </w:rPr>
        <w:t>Passing the park and then turning right past the underpass</w:t>
      </w:r>
    </w:p>
    <w:p w:rsidR="0011135B" w:rsidRDefault="0011135B">
      <w:pPr>
        <w:rPr>
          <w:noProof/>
          <w:lang w:eastAsia="en-GB"/>
        </w:rPr>
      </w:pPr>
      <w:r>
        <w:rPr>
          <w:noProof/>
          <w:lang w:eastAsia="en-GB"/>
        </w:rPr>
        <w:t>Turn right after  the traffic light into Smithy square</w:t>
      </w:r>
    </w:p>
    <w:p w:rsidR="0011135B" w:rsidRDefault="0011135B">
      <w:pPr>
        <w:rPr>
          <w:noProof/>
          <w:lang w:eastAsia="en-GB"/>
        </w:rPr>
      </w:pPr>
      <w:r>
        <w:rPr>
          <w:noProof/>
          <w:lang w:eastAsia="en-GB"/>
        </w:rPr>
        <w:t>Then pass the war memorial and cross the road following the cycle track</w:t>
      </w:r>
    </w:p>
    <w:p w:rsidR="0011135B" w:rsidRDefault="0011135B">
      <w:pPr>
        <w:rPr>
          <w:noProof/>
          <w:lang w:eastAsia="en-GB"/>
        </w:rPr>
      </w:pPr>
      <w:r>
        <w:rPr>
          <w:noProof/>
          <w:lang w:eastAsia="en-GB"/>
        </w:rPr>
        <w:t>Down parkside hill</w:t>
      </w:r>
    </w:p>
    <w:p w:rsidR="0011135B" w:rsidRDefault="0011135B">
      <w:pPr>
        <w:rPr>
          <w:noProof/>
          <w:lang w:eastAsia="en-GB"/>
        </w:rPr>
      </w:pPr>
      <w:r>
        <w:rPr>
          <w:noProof/>
          <w:lang w:eastAsia="en-GB"/>
        </w:rPr>
        <w:t>Continue following the cycle track to burnside and through the underpass</w:t>
      </w:r>
    </w:p>
    <w:p w:rsidR="0011135B" w:rsidRDefault="0011135B">
      <w:pPr>
        <w:rPr>
          <w:noProof/>
          <w:lang w:eastAsia="en-GB"/>
        </w:rPr>
      </w:pPr>
      <w:r>
        <w:rPr>
          <w:noProof/>
          <w:lang w:eastAsia="en-GB"/>
        </w:rPr>
        <w:t>At the fork in the</w:t>
      </w:r>
      <w:r w:rsidR="00AD3199">
        <w:rPr>
          <w:noProof/>
          <w:lang w:eastAsia="en-GB"/>
        </w:rPr>
        <w:t xml:space="preserve"> path</w:t>
      </w:r>
      <w:r>
        <w:rPr>
          <w:noProof/>
          <w:lang w:eastAsia="en-GB"/>
        </w:rPr>
        <w:t xml:space="preserve"> turn right conti</w:t>
      </w:r>
      <w:r w:rsidR="00AD3199">
        <w:rPr>
          <w:noProof/>
          <w:lang w:eastAsia="en-GB"/>
        </w:rPr>
        <w:t>n</w:t>
      </w:r>
      <w:r>
        <w:rPr>
          <w:noProof/>
          <w:lang w:eastAsia="en-GB"/>
        </w:rPr>
        <w:t xml:space="preserve">uing </w:t>
      </w:r>
      <w:r w:rsidR="00AD3199">
        <w:rPr>
          <w:noProof/>
          <w:lang w:eastAsia="en-GB"/>
        </w:rPr>
        <w:t xml:space="preserve"> to follow the cycle track past Eastlea</w:t>
      </w:r>
    </w:p>
    <w:p w:rsidR="00AD3199" w:rsidRDefault="00AD3199">
      <w:pPr>
        <w:rPr>
          <w:noProof/>
          <w:lang w:eastAsia="en-GB"/>
        </w:rPr>
      </w:pPr>
      <w:r>
        <w:rPr>
          <w:noProof/>
          <w:lang w:eastAsia="en-GB"/>
        </w:rPr>
        <w:t>Stay on the cycle track until you cross the road into Northburn estate</w:t>
      </w:r>
    </w:p>
    <w:p w:rsidR="00AD3199" w:rsidRDefault="00AD3199">
      <w:pPr>
        <w:rPr>
          <w:noProof/>
          <w:lang w:eastAsia="en-GB"/>
        </w:rPr>
      </w:pPr>
      <w:r>
        <w:rPr>
          <w:noProof/>
          <w:lang w:eastAsia="en-GB"/>
        </w:rPr>
        <w:t>Keep going on the cycle track then turn left onto the road</w:t>
      </w:r>
    </w:p>
    <w:p w:rsidR="00AD3199" w:rsidRDefault="00AD3199">
      <w:pPr>
        <w:rPr>
          <w:noProof/>
          <w:lang w:eastAsia="en-GB"/>
        </w:rPr>
      </w:pPr>
      <w:r>
        <w:rPr>
          <w:noProof/>
          <w:lang w:eastAsia="en-GB"/>
        </w:rPr>
        <w:t>You will go under the Main road and turn right at the roundabout past boghouses</w:t>
      </w:r>
    </w:p>
    <w:p w:rsidR="00AD3199" w:rsidRDefault="00AD3199">
      <w:pPr>
        <w:rPr>
          <w:noProof/>
          <w:lang w:eastAsia="en-GB"/>
        </w:rPr>
      </w:pPr>
      <w:r>
        <w:rPr>
          <w:noProof/>
          <w:lang w:eastAsia="en-GB"/>
        </w:rPr>
        <w:t>Continue along the road then at the junction turn left then right</w:t>
      </w:r>
    </w:p>
    <w:p w:rsidR="0011135B" w:rsidRDefault="00AD3199">
      <w:pPr>
        <w:rPr>
          <w:noProof/>
          <w:lang w:eastAsia="en-GB"/>
        </w:rPr>
      </w:pPr>
      <w:r>
        <w:rPr>
          <w:noProof/>
          <w:lang w:eastAsia="en-GB"/>
        </w:rPr>
        <w:t xml:space="preserve">Follow the road past the three horse shoes pub </w:t>
      </w:r>
    </w:p>
    <w:p w:rsidR="0011135B" w:rsidRDefault="00AD3199">
      <w:r>
        <w:t>When you come to the fork in the road turn left</w:t>
      </w:r>
      <w:r w:rsidR="00CD2F9E">
        <w:t xml:space="preserve"> and past the gate</w:t>
      </w:r>
    </w:p>
    <w:p w:rsidR="00CD2F9E" w:rsidRDefault="00CD2F9E">
      <w:r>
        <w:t>Continue along the road until the garage which will be on the left</w:t>
      </w:r>
    </w:p>
    <w:p w:rsidR="00CD2F9E" w:rsidRDefault="00CD2F9E">
      <w:r>
        <w:t>You have to turn right on the road and then take the second left not into the housing estate which is the first</w:t>
      </w:r>
      <w:r w:rsidR="00700357">
        <w:t>.</w:t>
      </w:r>
    </w:p>
    <w:p w:rsidR="00700357" w:rsidRDefault="00CD2F9E">
      <w:r>
        <w:t xml:space="preserve">Follow the road around the hairpin </w:t>
      </w:r>
      <w:r w:rsidR="00700357">
        <w:t>down to the river.</w:t>
      </w:r>
    </w:p>
    <w:p w:rsidR="00E85A3B" w:rsidRDefault="00E85A3B">
      <w:r>
        <w:t>Cross the bridge and take a Right then take another right off the road onto the cycle track Labelled route 1</w:t>
      </w:r>
    </w:p>
    <w:p w:rsidR="00E85A3B" w:rsidRDefault="00E85A3B">
      <w:r>
        <w:t xml:space="preserve">Follow the track along then turn left before the signs for </w:t>
      </w:r>
      <w:r w:rsidR="00700357">
        <w:t xml:space="preserve">Cambois (Still following route 1) into Bedlington Station. </w:t>
      </w:r>
    </w:p>
    <w:p w:rsidR="00700357" w:rsidRDefault="00700357">
      <w:r>
        <w:t>Turn right and cross over the road at the lights towards East Sleekburn.</w:t>
      </w:r>
    </w:p>
    <w:p w:rsidR="00E85A3B" w:rsidRDefault="00700357">
      <w:r>
        <w:t>Cross over the spine road into East Sleekburn and continue to the next T-junction. You can follow the route 1 signs round to Cambois, but if you want to cut off the loop and go a more direct route then turn left here and follow the road for a couple of miles until you see a right turn at the old primary school. Take this turn and carry until you see the spine road above you.</w:t>
      </w:r>
    </w:p>
    <w:p w:rsidR="00700357" w:rsidRDefault="00700357">
      <w:r>
        <w:t>Cross the river and continue following route 1 until you get to the roundabout and continue with the signs for route 1</w:t>
      </w:r>
    </w:p>
    <w:p w:rsidR="00700357" w:rsidRDefault="00700357">
      <w:r>
        <w:lastRenderedPageBreak/>
        <w:t>The tr</w:t>
      </w:r>
      <w:r w:rsidR="00386AEC">
        <w:t>ack follows the road for a while then you will come to another roundabout that you must cross</w:t>
      </w:r>
    </w:p>
    <w:p w:rsidR="00386AEC" w:rsidRDefault="00386AEC">
      <w:r>
        <w:t>Then turn right following the signs for Woodhorn museum</w:t>
      </w:r>
    </w:p>
    <w:p w:rsidR="00386AEC" w:rsidRDefault="00386AEC">
      <w:r>
        <w:t>To return home reverse the route</w:t>
      </w:r>
    </w:p>
    <w:p w:rsidR="00700357" w:rsidRDefault="001E3F81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36EB8351" wp14:editId="04199877">
            <wp:simplePos x="0" y="0"/>
            <wp:positionH relativeFrom="column">
              <wp:posOffset>1219200</wp:posOffset>
            </wp:positionH>
            <wp:positionV relativeFrom="paragraph">
              <wp:posOffset>5348605</wp:posOffset>
            </wp:positionV>
            <wp:extent cx="2900045" cy="3609975"/>
            <wp:effectExtent l="0" t="0" r="0" b="9525"/>
            <wp:wrapTight wrapText="bothSides">
              <wp:wrapPolygon edited="0">
                <wp:start x="0" y="0"/>
                <wp:lineTo x="0" y="21543"/>
                <wp:lineTo x="21425" y="21543"/>
                <wp:lineTo x="214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 bit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B6B1FF6" wp14:editId="27B5E155">
            <wp:extent cx="3800475" cy="4467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dle Bit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7923FDE" wp14:editId="10A8CDCA">
            <wp:simplePos x="0" y="0"/>
            <wp:positionH relativeFrom="column">
              <wp:posOffset>-714375</wp:posOffset>
            </wp:positionH>
            <wp:positionV relativeFrom="paragraph">
              <wp:posOffset>130810</wp:posOffset>
            </wp:positionV>
            <wp:extent cx="2943225" cy="40576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st bit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A3B" w:rsidRDefault="00E85A3B"/>
    <w:p w:rsidR="00ED6ACF" w:rsidRDefault="00ED6ACF">
      <w:bookmarkStart w:id="0" w:name="_GoBack"/>
      <w:bookmarkEnd w:id="0"/>
    </w:p>
    <w:p w:rsidR="00ED6ACF" w:rsidRDefault="00ED6ACF"/>
    <w:p w:rsidR="00ED6ACF" w:rsidRDefault="00ED6ACF"/>
    <w:p w:rsidR="00ED6ACF" w:rsidRDefault="00ED6ACF"/>
    <w:p w:rsidR="00ED6ACF" w:rsidRDefault="00ED6ACF"/>
    <w:p w:rsidR="00ED6ACF" w:rsidRDefault="00ED6ACF"/>
    <w:p w:rsidR="00ED6ACF" w:rsidRDefault="00ED6ACF"/>
    <w:p w:rsidR="00ED6ACF" w:rsidRDefault="00ED6ACF"/>
    <w:p w:rsidR="00ED6ACF" w:rsidRDefault="00ED6ACF"/>
    <w:p w:rsidR="00ED6ACF" w:rsidRDefault="00ED6ACF"/>
    <w:p w:rsidR="00ED6ACF" w:rsidRDefault="00ED6ACF"/>
    <w:p w:rsidR="00ED6ACF" w:rsidRDefault="00ED6ACF"/>
    <w:p w:rsidR="00ED6ACF" w:rsidRDefault="00ED6ACF"/>
    <w:p w:rsidR="00ED6ACF" w:rsidRDefault="00ED6ACF"/>
    <w:p w:rsidR="00ED6ACF" w:rsidRDefault="00ED6ACF"/>
    <w:p w:rsidR="00ED6ACF" w:rsidRDefault="00ED6ACF"/>
    <w:p w:rsidR="00ED6ACF" w:rsidRDefault="00ED6ACF"/>
    <w:p w:rsidR="00ED6ACF" w:rsidRDefault="00ED6ACF"/>
    <w:p w:rsidR="00ED6ACF" w:rsidRDefault="00ED6ACF"/>
    <w:p w:rsidR="00ED6ACF" w:rsidRDefault="00ED6ACF"/>
    <w:p w:rsidR="00ED6ACF" w:rsidRDefault="00ED6ACF"/>
    <w:p w:rsidR="00ED6ACF" w:rsidRDefault="00ED6ACF"/>
    <w:sectPr w:rsidR="00ED6A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35B"/>
    <w:rsid w:val="0011135B"/>
    <w:rsid w:val="001E3F81"/>
    <w:rsid w:val="00386AEC"/>
    <w:rsid w:val="00700357"/>
    <w:rsid w:val="008930E0"/>
    <w:rsid w:val="00AD3199"/>
    <w:rsid w:val="00CB5C36"/>
    <w:rsid w:val="00CD2F9E"/>
    <w:rsid w:val="00E85A3B"/>
    <w:rsid w:val="00ED6ACF"/>
    <w:rsid w:val="00FA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b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bmp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C5CE9FB8</Template>
  <TotalTime>0</TotalTime>
  <Pages>4</Pages>
  <Words>312</Words>
  <Characters>1783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AWebb.14STP</dc:creator>
  <cp:keywords/>
  <dc:description/>
  <cp:lastModifiedBy>AWebb.14STP</cp:lastModifiedBy>
  <cp:revision>2</cp:revision>
  <dcterms:created xsi:type="dcterms:W3CDTF">2012-06-27T09:02:00Z</dcterms:created>
  <dcterms:modified xsi:type="dcterms:W3CDTF">2012-06-27T09:02:00Z</dcterms:modified>
</cp:coreProperties>
</file>